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2F0AA" w14:textId="77777777" w:rsidR="00AC0240" w:rsidRDefault="00DC00C7" w:rsidP="00BD5955">
      <w:pPr>
        <w:jc w:val="center"/>
        <w:rPr>
          <w:sz w:val="48"/>
          <w:szCs w:val="48"/>
        </w:rPr>
      </w:pPr>
      <w:r w:rsidRPr="00AC0240">
        <w:rPr>
          <w:sz w:val="48"/>
          <w:szCs w:val="48"/>
        </w:rPr>
        <w:t xml:space="preserve">Blue Ridge Fire District </w:t>
      </w:r>
    </w:p>
    <w:p w14:paraId="3D3BD84C" w14:textId="5E7918A2" w:rsidR="001163CC" w:rsidRPr="00AC0240" w:rsidRDefault="00DC00C7" w:rsidP="00BD5955">
      <w:pPr>
        <w:jc w:val="center"/>
        <w:rPr>
          <w:sz w:val="48"/>
          <w:szCs w:val="48"/>
        </w:rPr>
      </w:pPr>
      <w:r w:rsidRPr="00AC0240">
        <w:rPr>
          <w:sz w:val="48"/>
          <w:szCs w:val="48"/>
        </w:rPr>
        <w:t>Board of Directors</w:t>
      </w:r>
    </w:p>
    <w:p w14:paraId="5EA16C3F" w14:textId="77777777" w:rsidR="00345570" w:rsidRDefault="00345570" w:rsidP="00345570">
      <w:pPr>
        <w:jc w:val="center"/>
        <w:rPr>
          <w:rFonts w:ascii="Times New Roman" w:hAnsi="Times New Roman"/>
          <w:sz w:val="48"/>
          <w:szCs w:val="48"/>
        </w:rPr>
      </w:pPr>
    </w:p>
    <w:p w14:paraId="71C28B98" w14:textId="0D1D4D7C" w:rsidR="00345570" w:rsidRPr="006F0467" w:rsidRDefault="00345570" w:rsidP="00345570">
      <w:pPr>
        <w:jc w:val="center"/>
        <w:rPr>
          <w:rFonts w:ascii="Times New Roman" w:hAnsi="Times New Roman"/>
          <w:sz w:val="72"/>
          <w:szCs w:val="72"/>
        </w:rPr>
      </w:pPr>
      <w:r w:rsidRPr="006F0467">
        <w:rPr>
          <w:rFonts w:ascii="Times New Roman" w:hAnsi="Times New Roman"/>
          <w:sz w:val="72"/>
          <w:szCs w:val="72"/>
        </w:rPr>
        <w:t xml:space="preserve"> </w:t>
      </w:r>
      <w:r w:rsidR="003E3D76">
        <w:rPr>
          <w:rFonts w:ascii="Times New Roman" w:hAnsi="Times New Roman"/>
          <w:sz w:val="72"/>
          <w:szCs w:val="72"/>
        </w:rPr>
        <w:t xml:space="preserve">Notice of </w:t>
      </w:r>
      <w:r w:rsidRPr="006F0467">
        <w:rPr>
          <w:rFonts w:ascii="Times New Roman" w:hAnsi="Times New Roman"/>
          <w:sz w:val="72"/>
          <w:szCs w:val="72"/>
        </w:rPr>
        <w:t>Election</w:t>
      </w:r>
    </w:p>
    <w:p w14:paraId="4F7236D6" w14:textId="77777777" w:rsidR="00345570" w:rsidRPr="007910E2" w:rsidRDefault="00345570" w:rsidP="00345570">
      <w:pPr>
        <w:jc w:val="center"/>
        <w:rPr>
          <w:rFonts w:ascii="Times New Roman" w:hAnsi="Times New Roman"/>
          <w:sz w:val="48"/>
          <w:szCs w:val="48"/>
        </w:rPr>
      </w:pPr>
    </w:p>
    <w:p w14:paraId="6BAE89E1" w14:textId="7C673392" w:rsidR="00345570" w:rsidRPr="007910E2" w:rsidRDefault="00345570" w:rsidP="00345570">
      <w:pPr>
        <w:jc w:val="center"/>
        <w:rPr>
          <w:rFonts w:ascii="Times New Roman" w:hAnsi="Times New Roman"/>
          <w:sz w:val="36"/>
          <w:szCs w:val="36"/>
        </w:rPr>
      </w:pPr>
      <w:r w:rsidRPr="007910E2">
        <w:rPr>
          <w:rFonts w:ascii="Times New Roman" w:hAnsi="Times New Roman"/>
          <w:sz w:val="36"/>
          <w:szCs w:val="36"/>
        </w:rPr>
        <w:t xml:space="preserve"> Pursuant to ARS 16-22</w:t>
      </w:r>
      <w:r w:rsidR="003E3D76">
        <w:rPr>
          <w:rFonts w:ascii="Times New Roman" w:hAnsi="Times New Roman"/>
          <w:sz w:val="36"/>
          <w:szCs w:val="36"/>
        </w:rPr>
        <w:t>8</w:t>
      </w:r>
      <w:r w:rsidRPr="007910E2">
        <w:rPr>
          <w:rFonts w:ascii="Times New Roman" w:hAnsi="Times New Roman"/>
          <w:sz w:val="36"/>
          <w:szCs w:val="36"/>
        </w:rPr>
        <w:t xml:space="preserve"> </w:t>
      </w:r>
    </w:p>
    <w:p w14:paraId="21EC6A49" w14:textId="77777777" w:rsidR="00345570" w:rsidRDefault="00345570" w:rsidP="00345570">
      <w:pPr>
        <w:jc w:val="center"/>
        <w:rPr>
          <w:rFonts w:ascii="Times New Roman" w:hAnsi="Times New Roman"/>
          <w:sz w:val="36"/>
          <w:szCs w:val="36"/>
        </w:rPr>
      </w:pPr>
      <w:r w:rsidRPr="007910E2">
        <w:rPr>
          <w:rFonts w:ascii="Times New Roman" w:hAnsi="Times New Roman"/>
          <w:sz w:val="36"/>
          <w:szCs w:val="36"/>
        </w:rPr>
        <w:t xml:space="preserve">The Governing Board of the Blue Ridge Fire District </w:t>
      </w:r>
    </w:p>
    <w:p w14:paraId="05B63B94" w14:textId="77777777" w:rsidR="00345570" w:rsidRDefault="00345570" w:rsidP="00345570">
      <w:pPr>
        <w:jc w:val="center"/>
        <w:rPr>
          <w:rFonts w:ascii="Times New Roman" w:hAnsi="Times New Roman"/>
          <w:sz w:val="36"/>
          <w:szCs w:val="36"/>
        </w:rPr>
      </w:pPr>
      <w:r w:rsidRPr="007910E2">
        <w:rPr>
          <w:rFonts w:ascii="Times New Roman" w:hAnsi="Times New Roman"/>
          <w:sz w:val="36"/>
          <w:szCs w:val="36"/>
        </w:rPr>
        <w:t xml:space="preserve">has called for an election </w:t>
      </w:r>
    </w:p>
    <w:p w14:paraId="3B185410" w14:textId="77777777" w:rsidR="00345570" w:rsidRPr="007910E2" w:rsidRDefault="00345570" w:rsidP="00345570">
      <w:pPr>
        <w:jc w:val="center"/>
        <w:rPr>
          <w:rFonts w:ascii="Times New Roman" w:hAnsi="Times New Roman"/>
          <w:sz w:val="36"/>
          <w:szCs w:val="36"/>
        </w:rPr>
      </w:pPr>
    </w:p>
    <w:p w14:paraId="2F5DC59A" w14:textId="77777777" w:rsidR="00345570" w:rsidRDefault="00345570" w:rsidP="00345570">
      <w:pPr>
        <w:rPr>
          <w:rFonts w:ascii="Times New Roman" w:hAnsi="Times New Roman"/>
          <w:sz w:val="36"/>
          <w:szCs w:val="36"/>
        </w:rPr>
      </w:pPr>
      <w:r w:rsidRPr="007910E2">
        <w:rPr>
          <w:rFonts w:ascii="Times New Roman" w:hAnsi="Times New Roman"/>
          <w:sz w:val="36"/>
          <w:szCs w:val="36"/>
        </w:rPr>
        <w:t>Purpose: To elect 3 Governing Board members</w:t>
      </w:r>
    </w:p>
    <w:p w14:paraId="3B726BFA" w14:textId="77777777" w:rsidR="00345570" w:rsidRDefault="00345570" w:rsidP="00345570">
      <w:pPr>
        <w:rPr>
          <w:rFonts w:ascii="Times New Roman" w:hAnsi="Times New Roman"/>
          <w:sz w:val="36"/>
          <w:szCs w:val="36"/>
        </w:rPr>
      </w:pPr>
    </w:p>
    <w:p w14:paraId="2FA53727" w14:textId="77777777" w:rsidR="00345570" w:rsidRDefault="00345570" w:rsidP="00345570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When:  November 3, 2026</w:t>
      </w:r>
    </w:p>
    <w:p w14:paraId="7041AB22" w14:textId="77777777" w:rsidR="00345570" w:rsidRDefault="00345570" w:rsidP="00345570">
      <w:pPr>
        <w:rPr>
          <w:rFonts w:ascii="Times New Roman" w:hAnsi="Times New Roman"/>
          <w:sz w:val="36"/>
          <w:szCs w:val="36"/>
        </w:rPr>
      </w:pPr>
    </w:p>
    <w:p w14:paraId="4C5FBCFF" w14:textId="6426F5B1" w:rsidR="00345570" w:rsidRDefault="003E3D76" w:rsidP="003E3D76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Where: Blue Ridge Community Church</w:t>
      </w:r>
    </w:p>
    <w:p w14:paraId="2C246B68" w14:textId="0E5D2B3B" w:rsidR="000F7982" w:rsidRDefault="000F7982" w:rsidP="00B54A7C">
      <w:pPr>
        <w:rPr>
          <w:sz w:val="32"/>
          <w:szCs w:val="32"/>
          <w:u w:val="single"/>
        </w:rPr>
      </w:pPr>
    </w:p>
    <w:p w14:paraId="3457A840" w14:textId="7E290E72" w:rsidR="003E3D76" w:rsidRPr="003E3D76" w:rsidRDefault="003E3D76" w:rsidP="00B54A7C">
      <w:pPr>
        <w:rPr>
          <w:sz w:val="32"/>
          <w:szCs w:val="32"/>
        </w:rPr>
      </w:pPr>
      <w:r w:rsidRPr="003E3D76">
        <w:rPr>
          <w:sz w:val="32"/>
          <w:szCs w:val="32"/>
        </w:rPr>
        <w:t>Hours</w:t>
      </w:r>
      <w:r>
        <w:rPr>
          <w:sz w:val="32"/>
          <w:szCs w:val="32"/>
        </w:rPr>
        <w:t xml:space="preserve"> polls are open</w:t>
      </w:r>
      <w:r w:rsidRPr="003E3D76">
        <w:rPr>
          <w:sz w:val="32"/>
          <w:szCs w:val="32"/>
        </w:rPr>
        <w:t>: 6am to 7pm</w:t>
      </w:r>
    </w:p>
    <w:sectPr w:rsidR="003E3D76" w:rsidRPr="003E3D76" w:rsidSect="00E20C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72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B8070" w14:textId="77777777" w:rsidR="00E62394" w:rsidRDefault="00E62394">
      <w:r>
        <w:separator/>
      </w:r>
    </w:p>
  </w:endnote>
  <w:endnote w:type="continuationSeparator" w:id="0">
    <w:p w14:paraId="3B7D4467" w14:textId="77777777" w:rsidR="00E62394" w:rsidRDefault="00E6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CB48F" w14:textId="77777777" w:rsidR="000425BA" w:rsidRDefault="000425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06CFF" w14:textId="7431F4B2" w:rsidR="00580D27" w:rsidRPr="00DA07BE" w:rsidRDefault="00580D27" w:rsidP="00580D27">
    <w:pPr>
      <w:pStyle w:val="Header"/>
      <w:jc w:val="center"/>
      <w:rPr>
        <w:b/>
        <w:color w:val="262626" w:themeColor="text1" w:themeTint="D9"/>
        <w:sz w:val="20"/>
        <w:szCs w:val="20"/>
      </w:rPr>
    </w:pPr>
    <w:r w:rsidRPr="00DA07BE">
      <w:rPr>
        <w:b/>
        <w:color w:val="262626" w:themeColor="text1" w:themeTint="D9"/>
        <w:sz w:val="20"/>
        <w:szCs w:val="20"/>
      </w:rPr>
      <w:t>5023 Enchanted Lane</w:t>
    </w:r>
    <w:r w:rsidR="00E02EA2" w:rsidRPr="00DA07BE">
      <w:rPr>
        <w:b/>
        <w:color w:val="262626" w:themeColor="text1" w:themeTint="D9"/>
        <w:sz w:val="20"/>
        <w:szCs w:val="20"/>
      </w:rPr>
      <w:t xml:space="preserve">, </w:t>
    </w:r>
    <w:r w:rsidRPr="00DA07BE">
      <w:rPr>
        <w:b/>
        <w:color w:val="262626" w:themeColor="text1" w:themeTint="D9"/>
        <w:sz w:val="20"/>
        <w:szCs w:val="20"/>
      </w:rPr>
      <w:t>Happy Jack, A</w:t>
    </w:r>
    <w:r w:rsidR="00FF610C" w:rsidRPr="00DA07BE">
      <w:rPr>
        <w:b/>
        <w:color w:val="262626" w:themeColor="text1" w:themeTint="D9"/>
        <w:sz w:val="20"/>
        <w:szCs w:val="20"/>
      </w:rPr>
      <w:t>Z</w:t>
    </w:r>
    <w:r w:rsidRPr="00DA07BE">
      <w:rPr>
        <w:b/>
        <w:color w:val="262626" w:themeColor="text1" w:themeTint="D9"/>
        <w:sz w:val="20"/>
        <w:szCs w:val="20"/>
      </w:rPr>
      <w:t xml:space="preserve"> USA 86024</w:t>
    </w:r>
  </w:p>
  <w:p w14:paraId="38B2486E" w14:textId="161A39C6" w:rsidR="00487CEC" w:rsidRPr="00DA07BE" w:rsidRDefault="00580D27" w:rsidP="00580D27">
    <w:pPr>
      <w:pStyle w:val="Header"/>
      <w:jc w:val="center"/>
      <w:rPr>
        <w:b/>
        <w:color w:val="262626" w:themeColor="text1" w:themeTint="D9"/>
        <w:sz w:val="20"/>
        <w:szCs w:val="20"/>
      </w:rPr>
    </w:pPr>
    <w:r w:rsidRPr="00DA07BE">
      <w:rPr>
        <w:b/>
        <w:color w:val="262626" w:themeColor="text1" w:themeTint="D9"/>
        <w:sz w:val="20"/>
        <w:szCs w:val="20"/>
      </w:rPr>
      <w:t xml:space="preserve"> (928) 477-2751  </w:t>
    </w:r>
    <w:r w:rsidR="00E02EA2" w:rsidRPr="00DA07BE">
      <w:rPr>
        <w:b/>
        <w:color w:val="262626" w:themeColor="text1" w:themeTint="D9"/>
        <w:sz w:val="20"/>
        <w:szCs w:val="20"/>
      </w:rPr>
      <w:t xml:space="preserve">  </w:t>
    </w:r>
    <w:r w:rsidR="00DA07BE" w:rsidRPr="00DA07BE">
      <w:rPr>
        <w:b/>
        <w:color w:val="262626" w:themeColor="text1" w:themeTint="D9"/>
        <w:sz w:val="20"/>
        <w:szCs w:val="20"/>
      </w:rPr>
      <w:t>www.</w:t>
    </w:r>
    <w:r w:rsidR="00F15EEB">
      <w:rPr>
        <w:b/>
        <w:color w:val="262626" w:themeColor="text1" w:themeTint="D9"/>
        <w:sz w:val="20"/>
        <w:szCs w:val="20"/>
      </w:rPr>
      <w:t>brfdaz.org</w:t>
    </w:r>
  </w:p>
  <w:p w14:paraId="2A917CFA" w14:textId="77777777" w:rsidR="00580D27" w:rsidRPr="00DA07BE" w:rsidRDefault="00580D27">
    <w:pPr>
      <w:pStyle w:val="Footer"/>
      <w:rPr>
        <w:color w:val="262626" w:themeColor="text1" w:themeTint="D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565A6" w14:textId="77777777" w:rsidR="000425BA" w:rsidRDefault="000425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42C1B" w14:textId="77777777" w:rsidR="00E62394" w:rsidRDefault="00E62394">
      <w:r>
        <w:separator/>
      </w:r>
    </w:p>
  </w:footnote>
  <w:footnote w:type="continuationSeparator" w:id="0">
    <w:p w14:paraId="76F60E79" w14:textId="77777777" w:rsidR="00E62394" w:rsidRDefault="00E6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C55A8" w14:textId="77777777" w:rsidR="000425BA" w:rsidRDefault="000425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53390" w14:textId="30484EBD" w:rsidR="00E02EA2" w:rsidRPr="00DA07BE" w:rsidRDefault="00DA07BE" w:rsidP="00DA07BE">
    <w:pPr>
      <w:pStyle w:val="Header"/>
      <w:rPr>
        <w:rFonts w:asciiTheme="majorHAnsi" w:hAnsiTheme="majorHAnsi"/>
        <w:b/>
        <w:sz w:val="56"/>
        <w:szCs w:val="56"/>
      </w:rPr>
    </w:pPr>
    <w:r>
      <w:rPr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3F8833F0" wp14:editId="673D649D">
          <wp:simplePos x="0" y="0"/>
          <wp:positionH relativeFrom="column">
            <wp:posOffset>-38100</wp:posOffset>
          </wp:positionH>
          <wp:positionV relativeFrom="paragraph">
            <wp:posOffset>-198120</wp:posOffset>
          </wp:positionV>
          <wp:extent cx="746760" cy="90805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60" cy="90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</w:t>
    </w:r>
    <w:r w:rsidR="000425BA">
      <w:rPr>
        <w:sz w:val="32"/>
        <w:szCs w:val="32"/>
      </w:rPr>
      <w:tab/>
    </w:r>
    <w:r w:rsidRPr="00DA07BE">
      <w:rPr>
        <w:rFonts w:asciiTheme="majorHAnsi" w:hAnsiTheme="majorHAnsi"/>
        <w:b/>
        <w:sz w:val="56"/>
        <w:szCs w:val="56"/>
      </w:rPr>
      <w:t>Blue Ridge Fire District</w:t>
    </w:r>
  </w:p>
  <w:p w14:paraId="02F7FF92" w14:textId="77777777" w:rsidR="00DA07BE" w:rsidRPr="00DA07BE" w:rsidRDefault="00DA07BE" w:rsidP="00DA07BE">
    <w:pPr>
      <w:pStyle w:val="Header"/>
      <w:rPr>
        <w:sz w:val="44"/>
        <w:szCs w:val="44"/>
      </w:rPr>
    </w:pPr>
    <w:r>
      <w:rPr>
        <w:rFonts w:asciiTheme="majorHAnsi" w:hAnsiTheme="majorHAnsi"/>
        <w:sz w:val="56"/>
        <w:szCs w:val="56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A44BE" w14:textId="77777777" w:rsidR="000425BA" w:rsidRDefault="00042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6652"/>
    <w:multiLevelType w:val="hybridMultilevel"/>
    <w:tmpl w:val="2522C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764F9"/>
    <w:multiLevelType w:val="hybridMultilevel"/>
    <w:tmpl w:val="E41483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658CF"/>
    <w:multiLevelType w:val="hybridMultilevel"/>
    <w:tmpl w:val="700CD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13180"/>
    <w:multiLevelType w:val="hybridMultilevel"/>
    <w:tmpl w:val="4E34799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64E4410F"/>
    <w:multiLevelType w:val="hybridMultilevel"/>
    <w:tmpl w:val="43988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54AAE"/>
    <w:multiLevelType w:val="hybridMultilevel"/>
    <w:tmpl w:val="785E4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BF3B85"/>
    <w:multiLevelType w:val="hybridMultilevel"/>
    <w:tmpl w:val="4ED013C4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7D2075C7"/>
    <w:multiLevelType w:val="hybridMultilevel"/>
    <w:tmpl w:val="3498F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039242">
    <w:abstractNumId w:val="0"/>
  </w:num>
  <w:num w:numId="2" w16cid:durableId="892542828">
    <w:abstractNumId w:val="2"/>
  </w:num>
  <w:num w:numId="3" w16cid:durableId="891112752">
    <w:abstractNumId w:val="6"/>
  </w:num>
  <w:num w:numId="4" w16cid:durableId="917055462">
    <w:abstractNumId w:val="3"/>
  </w:num>
  <w:num w:numId="5" w16cid:durableId="1167134135">
    <w:abstractNumId w:val="5"/>
  </w:num>
  <w:num w:numId="6" w16cid:durableId="390545599">
    <w:abstractNumId w:val="4"/>
  </w:num>
  <w:num w:numId="7" w16cid:durableId="992872285">
    <w:abstractNumId w:val="1"/>
  </w:num>
  <w:num w:numId="8" w16cid:durableId="6815911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en-US" w:vendorID="6" w:dllVersion="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80"/>
    <w:rsid w:val="00003545"/>
    <w:rsid w:val="0000514E"/>
    <w:rsid w:val="0000695B"/>
    <w:rsid w:val="0000702E"/>
    <w:rsid w:val="00014CB3"/>
    <w:rsid w:val="000425BA"/>
    <w:rsid w:val="00046B00"/>
    <w:rsid w:val="000502C5"/>
    <w:rsid w:val="0007414E"/>
    <w:rsid w:val="00077150"/>
    <w:rsid w:val="000815C3"/>
    <w:rsid w:val="00081A63"/>
    <w:rsid w:val="000A4234"/>
    <w:rsid w:val="000A6671"/>
    <w:rsid w:val="000C7255"/>
    <w:rsid w:val="000D1065"/>
    <w:rsid w:val="000D448C"/>
    <w:rsid w:val="000D506B"/>
    <w:rsid w:val="000F26ED"/>
    <w:rsid w:val="000F6F69"/>
    <w:rsid w:val="000F7982"/>
    <w:rsid w:val="00113ED2"/>
    <w:rsid w:val="001163CC"/>
    <w:rsid w:val="00117158"/>
    <w:rsid w:val="00147885"/>
    <w:rsid w:val="00163A5A"/>
    <w:rsid w:val="001651A7"/>
    <w:rsid w:val="00170CC4"/>
    <w:rsid w:val="00171394"/>
    <w:rsid w:val="00173055"/>
    <w:rsid w:val="001755DB"/>
    <w:rsid w:val="00177E36"/>
    <w:rsid w:val="00185EAB"/>
    <w:rsid w:val="001A40A2"/>
    <w:rsid w:val="001B3080"/>
    <w:rsid w:val="001C5A83"/>
    <w:rsid w:val="001C6E0D"/>
    <w:rsid w:val="001C73F0"/>
    <w:rsid w:val="001F12D1"/>
    <w:rsid w:val="001F1CAE"/>
    <w:rsid w:val="002339B7"/>
    <w:rsid w:val="0024221F"/>
    <w:rsid w:val="00243DD6"/>
    <w:rsid w:val="00247F51"/>
    <w:rsid w:val="00260224"/>
    <w:rsid w:val="002803B5"/>
    <w:rsid w:val="00283231"/>
    <w:rsid w:val="002A29F5"/>
    <w:rsid w:val="002A3068"/>
    <w:rsid w:val="002A42D8"/>
    <w:rsid w:val="002B736B"/>
    <w:rsid w:val="002D47C3"/>
    <w:rsid w:val="002F10CB"/>
    <w:rsid w:val="002F5735"/>
    <w:rsid w:val="00337700"/>
    <w:rsid w:val="00345570"/>
    <w:rsid w:val="003456F7"/>
    <w:rsid w:val="00345EE7"/>
    <w:rsid w:val="00367AFC"/>
    <w:rsid w:val="00380E23"/>
    <w:rsid w:val="003841FF"/>
    <w:rsid w:val="003924F7"/>
    <w:rsid w:val="00393D90"/>
    <w:rsid w:val="003B44FA"/>
    <w:rsid w:val="003C2403"/>
    <w:rsid w:val="003D411D"/>
    <w:rsid w:val="003E01B5"/>
    <w:rsid w:val="003E3D76"/>
    <w:rsid w:val="003E72CD"/>
    <w:rsid w:val="003E7652"/>
    <w:rsid w:val="003F598A"/>
    <w:rsid w:val="003F7EC5"/>
    <w:rsid w:val="0040053F"/>
    <w:rsid w:val="00406560"/>
    <w:rsid w:val="0041125E"/>
    <w:rsid w:val="004170D0"/>
    <w:rsid w:val="00421FCD"/>
    <w:rsid w:val="004500CD"/>
    <w:rsid w:val="0046167E"/>
    <w:rsid w:val="004624AB"/>
    <w:rsid w:val="00466B61"/>
    <w:rsid w:val="00474657"/>
    <w:rsid w:val="00476400"/>
    <w:rsid w:val="00481655"/>
    <w:rsid w:val="0048406B"/>
    <w:rsid w:val="00487CEC"/>
    <w:rsid w:val="0049172F"/>
    <w:rsid w:val="004961B1"/>
    <w:rsid w:val="004B370A"/>
    <w:rsid w:val="004C286B"/>
    <w:rsid w:val="004C6026"/>
    <w:rsid w:val="004E1508"/>
    <w:rsid w:val="004E59D7"/>
    <w:rsid w:val="00501B6C"/>
    <w:rsid w:val="005061D5"/>
    <w:rsid w:val="00512BDA"/>
    <w:rsid w:val="0052045F"/>
    <w:rsid w:val="005220C7"/>
    <w:rsid w:val="00546404"/>
    <w:rsid w:val="005623A5"/>
    <w:rsid w:val="005744A0"/>
    <w:rsid w:val="00580D27"/>
    <w:rsid w:val="005A1D7B"/>
    <w:rsid w:val="005A2349"/>
    <w:rsid w:val="005B6C67"/>
    <w:rsid w:val="005C52AE"/>
    <w:rsid w:val="005C6A78"/>
    <w:rsid w:val="005D13F1"/>
    <w:rsid w:val="005D68E9"/>
    <w:rsid w:val="005E09D6"/>
    <w:rsid w:val="005E1537"/>
    <w:rsid w:val="005E67BD"/>
    <w:rsid w:val="0063103B"/>
    <w:rsid w:val="00650255"/>
    <w:rsid w:val="0065438A"/>
    <w:rsid w:val="00656F49"/>
    <w:rsid w:val="00660013"/>
    <w:rsid w:val="0067511B"/>
    <w:rsid w:val="006945E2"/>
    <w:rsid w:val="00695825"/>
    <w:rsid w:val="006958BE"/>
    <w:rsid w:val="00697CC8"/>
    <w:rsid w:val="006C652C"/>
    <w:rsid w:val="006D7CD5"/>
    <w:rsid w:val="006E6BA4"/>
    <w:rsid w:val="0070046E"/>
    <w:rsid w:val="00711503"/>
    <w:rsid w:val="00720421"/>
    <w:rsid w:val="007A59B3"/>
    <w:rsid w:val="007D2DB0"/>
    <w:rsid w:val="007D6A07"/>
    <w:rsid w:val="007E502C"/>
    <w:rsid w:val="00801D69"/>
    <w:rsid w:val="00802FB8"/>
    <w:rsid w:val="00811A78"/>
    <w:rsid w:val="00846E34"/>
    <w:rsid w:val="00852B80"/>
    <w:rsid w:val="008658C9"/>
    <w:rsid w:val="00865B8A"/>
    <w:rsid w:val="0089725A"/>
    <w:rsid w:val="008B78DC"/>
    <w:rsid w:val="00900FED"/>
    <w:rsid w:val="00911754"/>
    <w:rsid w:val="009206D1"/>
    <w:rsid w:val="00930417"/>
    <w:rsid w:val="009A31C8"/>
    <w:rsid w:val="009C329D"/>
    <w:rsid w:val="009D6772"/>
    <w:rsid w:val="009F4784"/>
    <w:rsid w:val="009F651E"/>
    <w:rsid w:val="00A05CFD"/>
    <w:rsid w:val="00A0772B"/>
    <w:rsid w:val="00A1647C"/>
    <w:rsid w:val="00A27A98"/>
    <w:rsid w:val="00A50F8B"/>
    <w:rsid w:val="00A5686E"/>
    <w:rsid w:val="00A70D9C"/>
    <w:rsid w:val="00A717A0"/>
    <w:rsid w:val="00A76FBB"/>
    <w:rsid w:val="00A9229C"/>
    <w:rsid w:val="00AB387E"/>
    <w:rsid w:val="00AC0240"/>
    <w:rsid w:val="00AD03BE"/>
    <w:rsid w:val="00AF1BEC"/>
    <w:rsid w:val="00AF1D85"/>
    <w:rsid w:val="00AF1E9D"/>
    <w:rsid w:val="00AF4B0E"/>
    <w:rsid w:val="00B070DD"/>
    <w:rsid w:val="00B109B5"/>
    <w:rsid w:val="00B17437"/>
    <w:rsid w:val="00B26539"/>
    <w:rsid w:val="00B35F3D"/>
    <w:rsid w:val="00B54A7C"/>
    <w:rsid w:val="00B61BDF"/>
    <w:rsid w:val="00B65944"/>
    <w:rsid w:val="00B8326E"/>
    <w:rsid w:val="00BD5955"/>
    <w:rsid w:val="00BD645B"/>
    <w:rsid w:val="00BE0ACE"/>
    <w:rsid w:val="00BE1CBA"/>
    <w:rsid w:val="00BE3B16"/>
    <w:rsid w:val="00C05CE3"/>
    <w:rsid w:val="00C162C1"/>
    <w:rsid w:val="00C24C00"/>
    <w:rsid w:val="00C34183"/>
    <w:rsid w:val="00C34830"/>
    <w:rsid w:val="00C36183"/>
    <w:rsid w:val="00C56629"/>
    <w:rsid w:val="00C61B8A"/>
    <w:rsid w:val="00C70D96"/>
    <w:rsid w:val="00C8162E"/>
    <w:rsid w:val="00C9232E"/>
    <w:rsid w:val="00C97D58"/>
    <w:rsid w:val="00CA2D2C"/>
    <w:rsid w:val="00CA4A34"/>
    <w:rsid w:val="00CA4F97"/>
    <w:rsid w:val="00CA60C3"/>
    <w:rsid w:val="00CB0E62"/>
    <w:rsid w:val="00CF010B"/>
    <w:rsid w:val="00D0281A"/>
    <w:rsid w:val="00D224E7"/>
    <w:rsid w:val="00D2263E"/>
    <w:rsid w:val="00D24769"/>
    <w:rsid w:val="00D637D3"/>
    <w:rsid w:val="00D74106"/>
    <w:rsid w:val="00D75246"/>
    <w:rsid w:val="00D77D5B"/>
    <w:rsid w:val="00D869EE"/>
    <w:rsid w:val="00D93838"/>
    <w:rsid w:val="00DA07BE"/>
    <w:rsid w:val="00DC00C7"/>
    <w:rsid w:val="00DE1D3E"/>
    <w:rsid w:val="00DE3FB2"/>
    <w:rsid w:val="00E02EA2"/>
    <w:rsid w:val="00E20C34"/>
    <w:rsid w:val="00E21B78"/>
    <w:rsid w:val="00E56F94"/>
    <w:rsid w:val="00E6005F"/>
    <w:rsid w:val="00E62394"/>
    <w:rsid w:val="00E70324"/>
    <w:rsid w:val="00E877E3"/>
    <w:rsid w:val="00E92D03"/>
    <w:rsid w:val="00EC265E"/>
    <w:rsid w:val="00EF4B49"/>
    <w:rsid w:val="00F03D0A"/>
    <w:rsid w:val="00F15EEB"/>
    <w:rsid w:val="00F26494"/>
    <w:rsid w:val="00F44C89"/>
    <w:rsid w:val="00F62983"/>
    <w:rsid w:val="00F62E59"/>
    <w:rsid w:val="00F63297"/>
    <w:rsid w:val="00F66176"/>
    <w:rsid w:val="00F931DC"/>
    <w:rsid w:val="00F96274"/>
    <w:rsid w:val="00FC2779"/>
    <w:rsid w:val="00FC47F1"/>
    <w:rsid w:val="00FC7D2C"/>
    <w:rsid w:val="00FD3D88"/>
    <w:rsid w:val="00FD5643"/>
    <w:rsid w:val="00FE06DE"/>
    <w:rsid w:val="00FF610C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6A5300"/>
  <w15:docId w15:val="{C927D934-5439-4A1C-9FF6-AE7751E9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="Times" w:hAnsi="Bookman Old Style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8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78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4788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697CC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7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7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2D03"/>
    <w:pPr>
      <w:ind w:left="720"/>
      <w:contextualSpacing/>
    </w:pPr>
  </w:style>
  <w:style w:type="paragraph" w:styleId="Title">
    <w:name w:val="Title"/>
    <w:basedOn w:val="Normal"/>
    <w:link w:val="TitleChar"/>
    <w:qFormat/>
    <w:rsid w:val="001163CC"/>
    <w:pPr>
      <w:tabs>
        <w:tab w:val="left" w:pos="6023"/>
      </w:tabs>
      <w:jc w:val="center"/>
    </w:pPr>
    <w:rPr>
      <w:rFonts w:ascii="Times New Roman" w:eastAsia="Times New Roman" w:hAnsi="Times New Roman"/>
      <w:b/>
      <w:bCs/>
    </w:rPr>
  </w:style>
  <w:style w:type="character" w:customStyle="1" w:styleId="TitleChar">
    <w:name w:val="Title Char"/>
    <w:basedOn w:val="DefaultParagraphFont"/>
    <w:link w:val="Title"/>
    <w:rsid w:val="001163CC"/>
    <w:rPr>
      <w:rFonts w:ascii="Times New Roman" w:eastAsia="Times New Roman" w:hAnsi="Times New Roman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F7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0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0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uck%20Buddle\Desktop\FORMS\BRFD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DDF16-CE4C-4BEC-B1CA-1C14619C9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BRFD Letterhead</Template>
  <TotalTime>4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Printing By George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 Hawke</dc:creator>
  <cp:lastModifiedBy>BRFD Board Clerk</cp:lastModifiedBy>
  <cp:revision>2</cp:revision>
  <cp:lastPrinted>2022-11-02T17:17:00Z</cp:lastPrinted>
  <dcterms:created xsi:type="dcterms:W3CDTF">2026-08-06T19:06:00Z</dcterms:created>
  <dcterms:modified xsi:type="dcterms:W3CDTF">2026-08-06T19:06:00Z</dcterms:modified>
</cp:coreProperties>
</file>